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tblLayout w:type="fixed"/>
        <w:tblLook w:val="0600" w:firstRow="0" w:lastRow="0" w:firstColumn="0" w:lastColumn="0" w:noHBand="1" w:noVBand="1"/>
        <w:tblCaption w:val="Layout table"/>
      </w:tblPr>
      <w:tblGrid>
        <w:gridCol w:w="4559"/>
        <w:gridCol w:w="741"/>
        <w:gridCol w:w="4756"/>
        <w:gridCol w:w="460"/>
        <w:gridCol w:w="4610"/>
      </w:tblGrid>
      <w:tr w:rsidR="008A67F7" w14:paraId="11E03262" w14:textId="77777777" w:rsidTr="005523B7">
        <w:trPr>
          <w:trHeight w:hRule="exact" w:val="4746"/>
          <w:jc w:val="center"/>
        </w:trPr>
        <w:tc>
          <w:tcPr>
            <w:tcW w:w="1507" w:type="pct"/>
          </w:tcPr>
          <w:p w14:paraId="38B38660" w14:textId="07BC606E" w:rsidR="00EC6F3C" w:rsidRPr="00EC6F3C" w:rsidRDefault="00D1728E" w:rsidP="00EC6F3C">
            <w:pPr>
              <w:pStyle w:val="Title"/>
              <w:rPr>
                <w:sz w:val="52"/>
                <w:szCs w:val="48"/>
              </w:rPr>
            </w:pPr>
            <w:r>
              <w:rPr>
                <w:sz w:val="52"/>
                <w:szCs w:val="48"/>
              </w:rPr>
              <w:t xml:space="preserve">2025 </w:t>
            </w:r>
            <w:r w:rsidR="00EC6F3C" w:rsidRPr="00EC6F3C">
              <w:rPr>
                <w:sz w:val="52"/>
                <w:szCs w:val="48"/>
              </w:rPr>
              <w:t>Youth</w:t>
            </w:r>
          </w:p>
          <w:p w14:paraId="1BBD1654" w14:textId="55E14061" w:rsidR="00884888" w:rsidRPr="00EC6F3C" w:rsidRDefault="0089797B" w:rsidP="003F1BD0">
            <w:pPr>
              <w:pStyle w:val="Title"/>
              <w:spacing w:after="0"/>
              <w:rPr>
                <w:sz w:val="52"/>
                <w:szCs w:val="48"/>
              </w:rPr>
            </w:pPr>
            <w:r>
              <w:rPr>
                <w:sz w:val="52"/>
                <w:szCs w:val="48"/>
              </w:rPr>
              <w:t>Martial Arts</w:t>
            </w:r>
          </w:p>
          <w:p w14:paraId="173E70D7" w14:textId="77777777" w:rsidR="008A67F7" w:rsidRPr="00253740" w:rsidRDefault="008A67F7" w:rsidP="003F1BD0">
            <w:pPr>
              <w:spacing w:after="0"/>
              <w:rPr>
                <w:sz w:val="10"/>
                <w:szCs w:val="8"/>
              </w:rPr>
            </w:pPr>
          </w:p>
          <w:p w14:paraId="70E10368" w14:textId="77777777" w:rsidR="00253740" w:rsidRPr="003F1BD0" w:rsidRDefault="00253740" w:rsidP="00253740">
            <w:pPr>
              <w:pStyle w:val="Heading2"/>
              <w:spacing w:after="0"/>
            </w:pPr>
            <w:r>
              <w:t>Fridays</w:t>
            </w:r>
          </w:p>
          <w:p w14:paraId="034C9CE1" w14:textId="77777777" w:rsidR="00253740" w:rsidRPr="005B3784" w:rsidRDefault="00253740" w:rsidP="00253740">
            <w:pPr>
              <w:spacing w:after="0"/>
              <w:rPr>
                <w:i/>
                <w:iCs/>
                <w:color w:val="FF9900"/>
              </w:rPr>
            </w:pPr>
            <w:r>
              <w:rPr>
                <w:i/>
                <w:iCs/>
              </w:rPr>
              <w:t xml:space="preserve">February 7, 14, 21 </w:t>
            </w:r>
            <w:r w:rsidRPr="005B3784">
              <w:rPr>
                <w:i/>
                <w:iCs/>
                <w:color w:val="FF9933"/>
              </w:rPr>
              <w:t>(no class Feb 28)</w:t>
            </w:r>
          </w:p>
          <w:p w14:paraId="2D2B0D06" w14:textId="77777777" w:rsidR="00253740" w:rsidRDefault="00253740" w:rsidP="00253740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 xml:space="preserve">March 7, 21, 28 </w:t>
            </w:r>
            <w:r w:rsidRPr="005B3784">
              <w:rPr>
                <w:i/>
                <w:iCs/>
                <w:color w:val="FF9900"/>
              </w:rPr>
              <w:t>(no class March 14)</w:t>
            </w:r>
          </w:p>
          <w:p w14:paraId="679F7C3E" w14:textId="77777777" w:rsidR="00253740" w:rsidRDefault="00253740" w:rsidP="00253740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 xml:space="preserve">April 4, 11 </w:t>
            </w:r>
          </w:p>
          <w:p w14:paraId="6BE40FD9" w14:textId="77777777" w:rsidR="003F1BD0" w:rsidRPr="00253740" w:rsidRDefault="003F1BD0" w:rsidP="003F1BD0">
            <w:pPr>
              <w:spacing w:after="0"/>
              <w:rPr>
                <w:sz w:val="12"/>
                <w:szCs w:val="10"/>
              </w:rPr>
            </w:pPr>
          </w:p>
          <w:p w14:paraId="5F7B8C54" w14:textId="77777777" w:rsidR="003F1BD0" w:rsidRDefault="003F1BD0" w:rsidP="005551E3">
            <w:pPr>
              <w:pStyle w:val="Heading2"/>
              <w:spacing w:after="0"/>
              <w:rPr>
                <w:sz w:val="28"/>
                <w:szCs w:val="24"/>
              </w:rPr>
            </w:pPr>
            <w:r w:rsidRPr="003F1BD0">
              <w:rPr>
                <w:sz w:val="28"/>
                <w:szCs w:val="24"/>
              </w:rPr>
              <w:t>Boys and Girls Welcome</w:t>
            </w:r>
          </w:p>
          <w:p w14:paraId="7EA4D02D" w14:textId="38C5512D" w:rsidR="005551E3" w:rsidRPr="005551E3" w:rsidRDefault="005551E3" w:rsidP="005551E3">
            <w:pPr>
              <w:spacing w:after="0"/>
              <w:rPr>
                <w:sz w:val="18"/>
                <w:szCs w:val="18"/>
              </w:rPr>
            </w:pPr>
            <w:r w:rsidRPr="005551E3">
              <w:rPr>
                <w:sz w:val="18"/>
                <w:szCs w:val="18"/>
              </w:rPr>
              <w:t>Sponsored by Faulkton Area Out of School Program</w:t>
            </w:r>
          </w:p>
        </w:tc>
        <w:tc>
          <w:tcPr>
            <w:tcW w:w="245" w:type="pct"/>
          </w:tcPr>
          <w:p w14:paraId="13D3420A" w14:textId="77777777" w:rsidR="008A67F7" w:rsidRDefault="008A67F7" w:rsidP="00BC3FC8"/>
        </w:tc>
        <w:tc>
          <w:tcPr>
            <w:tcW w:w="1572" w:type="pct"/>
            <w:vAlign w:val="center"/>
          </w:tcPr>
          <w:p w14:paraId="0269ACB0" w14:textId="34A04181" w:rsidR="00FC616A" w:rsidRDefault="00FC616A" w:rsidP="000628EE">
            <w:pPr>
              <w:spacing w:after="0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F4646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Taught </w:t>
            </w:r>
            <w:r w:rsidR="00B108F4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by </w:t>
            </w:r>
            <w:proofErr w:type="spellStart"/>
            <w:r w:rsidR="00B108F4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Strongheart</w:t>
            </w:r>
            <w:proofErr w:type="spellEnd"/>
            <w:r w:rsidR="00B108F4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Martial Arts</w:t>
            </w:r>
          </w:p>
          <w:p w14:paraId="237BDC5D" w14:textId="628E628F" w:rsidR="008A392A" w:rsidRDefault="008A392A" w:rsidP="000628EE">
            <w:pPr>
              <w:spacing w:after="0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Academy out of Aberdeen, SD</w:t>
            </w:r>
          </w:p>
          <w:p w14:paraId="777F8BFB" w14:textId="76BA9864" w:rsidR="00864592" w:rsidRPr="00864592" w:rsidRDefault="00864592" w:rsidP="000628EE">
            <w:pPr>
              <w:pStyle w:val="Heading2"/>
              <w:spacing w:after="0"/>
              <w:rPr>
                <w:sz w:val="12"/>
                <w:szCs w:val="10"/>
              </w:rPr>
            </w:pPr>
          </w:p>
          <w:p w14:paraId="4509A11E" w14:textId="3F7897DF" w:rsidR="003F1BD0" w:rsidRPr="003F1BD0" w:rsidRDefault="008A392A" w:rsidP="00FC616A">
            <w:pPr>
              <w:pStyle w:val="Heading2"/>
              <w:spacing w:after="0"/>
            </w:pPr>
            <w:r>
              <w:t>Fridays</w:t>
            </w:r>
          </w:p>
          <w:p w14:paraId="685945E0" w14:textId="0DA3702F" w:rsidR="00AC0AC7" w:rsidRPr="005B3784" w:rsidRDefault="008A392A" w:rsidP="003F1BD0">
            <w:pPr>
              <w:spacing w:after="0"/>
              <w:rPr>
                <w:i/>
                <w:iCs/>
                <w:color w:val="FF9900"/>
              </w:rPr>
            </w:pPr>
            <w:r>
              <w:rPr>
                <w:i/>
                <w:iCs/>
              </w:rPr>
              <w:t>Feb</w:t>
            </w:r>
            <w:r w:rsidR="00AC0AC7">
              <w:rPr>
                <w:i/>
                <w:iCs/>
              </w:rPr>
              <w:t>ruary</w:t>
            </w:r>
            <w:r>
              <w:rPr>
                <w:i/>
                <w:iCs/>
              </w:rPr>
              <w:t xml:space="preserve"> </w:t>
            </w:r>
            <w:r w:rsidR="00AC0AC7">
              <w:rPr>
                <w:i/>
                <w:iCs/>
              </w:rPr>
              <w:t>7, 14, 2</w:t>
            </w:r>
            <w:r w:rsidR="005B3784">
              <w:rPr>
                <w:i/>
                <w:iCs/>
              </w:rPr>
              <w:t>1</w:t>
            </w:r>
            <w:r w:rsidR="005321E1">
              <w:rPr>
                <w:i/>
                <w:iCs/>
              </w:rPr>
              <w:t xml:space="preserve"> </w:t>
            </w:r>
            <w:r w:rsidR="005321E1" w:rsidRPr="005B3784">
              <w:rPr>
                <w:i/>
                <w:iCs/>
                <w:color w:val="FF9933"/>
              </w:rPr>
              <w:t>(</w:t>
            </w:r>
            <w:r w:rsidR="005B3784" w:rsidRPr="005B3784">
              <w:rPr>
                <w:i/>
                <w:iCs/>
                <w:color w:val="FF9933"/>
              </w:rPr>
              <w:t>no class Feb 28)</w:t>
            </w:r>
          </w:p>
          <w:p w14:paraId="509C7AD6" w14:textId="73014098" w:rsidR="005321E1" w:rsidRDefault="00AC0AC7" w:rsidP="003F1BD0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 xml:space="preserve">March </w:t>
            </w:r>
            <w:r w:rsidR="005321E1">
              <w:rPr>
                <w:i/>
                <w:iCs/>
              </w:rPr>
              <w:t>7, 21, 28</w:t>
            </w:r>
            <w:r w:rsidR="005B3784">
              <w:rPr>
                <w:i/>
                <w:iCs/>
              </w:rPr>
              <w:t xml:space="preserve"> </w:t>
            </w:r>
            <w:r w:rsidR="005B3784" w:rsidRPr="005B3784">
              <w:rPr>
                <w:i/>
                <w:iCs/>
                <w:color w:val="FF9900"/>
              </w:rPr>
              <w:t>(no class March 14)</w:t>
            </w:r>
          </w:p>
          <w:p w14:paraId="282795FD" w14:textId="5DFA80FC" w:rsidR="003F1BD0" w:rsidRDefault="005321E1" w:rsidP="003F1BD0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April 4, 11</w:t>
            </w:r>
            <w:r w:rsidR="00AC0AC7">
              <w:rPr>
                <w:i/>
                <w:iCs/>
              </w:rPr>
              <w:t xml:space="preserve"> </w:t>
            </w:r>
          </w:p>
          <w:p w14:paraId="1295DCC3" w14:textId="23508AF3" w:rsidR="00864592" w:rsidRDefault="00864592" w:rsidP="003F1BD0">
            <w:pPr>
              <w:spacing w:after="0"/>
              <w:rPr>
                <w:i/>
                <w:iCs/>
              </w:rPr>
            </w:pPr>
          </w:p>
          <w:p w14:paraId="05CDD225" w14:textId="1C94243F" w:rsidR="00253740" w:rsidRDefault="00253740" w:rsidP="00253740">
            <w:pPr>
              <w:spacing w:after="0"/>
            </w:pPr>
            <w:r>
              <w:t>Pre-school (ages 3+)    3:30 – 4:</w:t>
            </w:r>
            <w:r w:rsidR="00A53A81">
              <w:t>00</w:t>
            </w:r>
            <w:r>
              <w:t>pm</w:t>
            </w:r>
          </w:p>
          <w:p w14:paraId="44039727" w14:textId="6892A03C" w:rsidR="00253740" w:rsidRDefault="00253740" w:rsidP="00253740">
            <w:pPr>
              <w:spacing w:after="0"/>
            </w:pPr>
            <w:r>
              <w:t>Jr K – 1</w:t>
            </w:r>
            <w:r w:rsidRPr="00CF0A29">
              <w:rPr>
                <w:vertAlign w:val="superscript"/>
              </w:rPr>
              <w:t>st</w:t>
            </w:r>
            <w:r>
              <w:t xml:space="preserve"> grade             4:15 – 5:0</w:t>
            </w:r>
            <w:r w:rsidR="00A53A81">
              <w:t>0</w:t>
            </w:r>
            <w:r>
              <w:t>pm</w:t>
            </w:r>
          </w:p>
          <w:p w14:paraId="58CA9878" w14:textId="311A9121" w:rsidR="00253740" w:rsidRDefault="00253740" w:rsidP="00253740">
            <w:pPr>
              <w:spacing w:after="0"/>
            </w:pPr>
            <w:r>
              <w:t>2</w:t>
            </w:r>
            <w:r w:rsidRPr="00971B34">
              <w:rPr>
                <w:vertAlign w:val="superscript"/>
              </w:rPr>
              <w:t>nd</w:t>
            </w:r>
            <w:r>
              <w:t xml:space="preserve"> – 6</w:t>
            </w:r>
            <w:r w:rsidRPr="00971B34">
              <w:rPr>
                <w:vertAlign w:val="superscript"/>
              </w:rPr>
              <w:t>th</w:t>
            </w:r>
            <w:r>
              <w:t xml:space="preserve"> grade               5:</w:t>
            </w:r>
            <w:r w:rsidR="00A53A81">
              <w:t>15</w:t>
            </w:r>
            <w:r>
              <w:t xml:space="preserve"> – 6:00pm</w:t>
            </w:r>
          </w:p>
          <w:p w14:paraId="21D59BD3" w14:textId="77777777" w:rsidR="00FD4ABC" w:rsidRDefault="00FD4ABC" w:rsidP="003F1BD0">
            <w:pPr>
              <w:spacing w:after="0"/>
              <w:rPr>
                <w:i/>
                <w:iCs/>
              </w:rPr>
            </w:pPr>
          </w:p>
          <w:p w14:paraId="0727C905" w14:textId="534C637D" w:rsidR="001E53F1" w:rsidRDefault="00FC616A" w:rsidP="00FC616A">
            <w:pPr>
              <w:pStyle w:val="Contact"/>
              <w:jc w:val="left"/>
              <w:rPr>
                <w:color w:val="F9B628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551E3">
              <w:rPr>
                <w:color w:val="F9B628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$</w:t>
            </w:r>
            <w:r w:rsidR="001E53F1">
              <w:rPr>
                <w:color w:val="F9B628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 for pre-school non-contracted participants</w:t>
            </w:r>
          </w:p>
          <w:p w14:paraId="07B71B92" w14:textId="1C577107" w:rsidR="006C03A5" w:rsidRDefault="001E53F1" w:rsidP="00FC616A">
            <w:pPr>
              <w:pStyle w:val="Contact"/>
              <w:jc w:val="left"/>
            </w:pPr>
            <w:r>
              <w:rPr>
                <w:color w:val="F9B628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$</w:t>
            </w:r>
            <w:r w:rsidR="00FC616A" w:rsidRPr="005551E3">
              <w:rPr>
                <w:color w:val="F9B628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="00D75851">
              <w:rPr>
                <w:color w:val="F9B628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FC616A" w:rsidRPr="005551E3">
              <w:rPr>
                <w:color w:val="F9B628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for non-contracted participants</w:t>
            </w:r>
          </w:p>
          <w:p w14:paraId="2C00013A" w14:textId="41E139CC" w:rsidR="006C03A5" w:rsidRPr="006C03A5" w:rsidRDefault="006C03A5" w:rsidP="00FC616A">
            <w:pPr>
              <w:pStyle w:val="Contact"/>
              <w:jc w:val="left"/>
              <w:rPr>
                <w:i/>
                <w:iCs/>
                <w:sz w:val="16"/>
                <w:szCs w:val="16"/>
              </w:rPr>
            </w:pPr>
            <w:r w:rsidRPr="006C03A5">
              <w:rPr>
                <w:i/>
                <w:iCs/>
                <w:sz w:val="16"/>
                <w:szCs w:val="16"/>
              </w:rPr>
              <w:t xml:space="preserve">FAOSP Parents – there is no additional cost for children who normally attend the FAOSP on the days </w:t>
            </w:r>
            <w:r w:rsidR="007C5840">
              <w:rPr>
                <w:i/>
                <w:iCs/>
                <w:sz w:val="16"/>
                <w:szCs w:val="16"/>
              </w:rPr>
              <w:t>class</w:t>
            </w:r>
            <w:r w:rsidRPr="006C03A5">
              <w:rPr>
                <w:i/>
                <w:iCs/>
                <w:sz w:val="16"/>
                <w:szCs w:val="16"/>
              </w:rPr>
              <w:t xml:space="preserve"> is held.</w:t>
            </w:r>
            <w:r>
              <w:rPr>
                <w:i/>
                <w:iCs/>
                <w:sz w:val="16"/>
                <w:szCs w:val="16"/>
              </w:rPr>
              <w:t xml:space="preserve">  FAOSP </w:t>
            </w:r>
            <w:r w:rsidR="005551E3">
              <w:rPr>
                <w:i/>
                <w:iCs/>
                <w:sz w:val="16"/>
                <w:szCs w:val="16"/>
              </w:rPr>
              <w:t>c</w:t>
            </w:r>
            <w:r>
              <w:rPr>
                <w:i/>
                <w:iCs/>
                <w:sz w:val="16"/>
                <w:szCs w:val="16"/>
              </w:rPr>
              <w:t xml:space="preserve">hildren will be encouraged to try </w:t>
            </w:r>
            <w:r w:rsidR="001C756D">
              <w:rPr>
                <w:i/>
                <w:iCs/>
                <w:sz w:val="16"/>
                <w:szCs w:val="16"/>
              </w:rPr>
              <w:t xml:space="preserve">martial arts </w:t>
            </w:r>
            <w:r>
              <w:rPr>
                <w:i/>
                <w:iCs/>
                <w:sz w:val="16"/>
                <w:szCs w:val="16"/>
              </w:rPr>
              <w:t>but participation is not required.</w:t>
            </w:r>
          </w:p>
        </w:tc>
        <w:tc>
          <w:tcPr>
            <w:tcW w:w="152" w:type="pct"/>
          </w:tcPr>
          <w:p w14:paraId="173BCC1D" w14:textId="6F751F06" w:rsidR="008A67F7" w:rsidRDefault="00B03573" w:rsidP="00BC3FC8"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262CF1A7" wp14:editId="5E37B1E8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290195</wp:posOffset>
                  </wp:positionV>
                  <wp:extent cx="1111250" cy="1111250"/>
                  <wp:effectExtent l="0" t="0" r="0" b="0"/>
                  <wp:wrapNone/>
                  <wp:docPr id="1400055094" name="Picture 11" descr="A logo of a martial arts academ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055094" name="Picture 11" descr="A logo of a martial arts academy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24" w:type="pct"/>
          </w:tcPr>
          <w:p w14:paraId="5E4C933E" w14:textId="77D7C1EB" w:rsidR="005551E3" w:rsidRDefault="005551E3" w:rsidP="003C300F"/>
          <w:p w14:paraId="7F09B394" w14:textId="5BA9FF2B" w:rsidR="005551E3" w:rsidRDefault="005551E3" w:rsidP="003C300F"/>
          <w:p w14:paraId="22C552C7" w14:textId="77777777" w:rsidR="005551E3" w:rsidRDefault="005551E3" w:rsidP="003C300F"/>
          <w:p w14:paraId="764CF6A2" w14:textId="77777777" w:rsidR="005551E3" w:rsidRDefault="005551E3" w:rsidP="003C300F"/>
          <w:p w14:paraId="3EE9B35A" w14:textId="77777777" w:rsidR="005551E3" w:rsidRDefault="005551E3" w:rsidP="003C300F"/>
          <w:p w14:paraId="49F7C4C3" w14:textId="7C9EA3FF" w:rsidR="00172036" w:rsidRDefault="006C03A5" w:rsidP="003C300F">
            <w:pPr>
              <w:rPr>
                <w:rStyle w:val="Hyperlink"/>
              </w:rPr>
            </w:pPr>
            <w:r>
              <w:t xml:space="preserve">If you already have registration forms on file with FAOSP, no additional forms are needed.  </w:t>
            </w:r>
            <w:r w:rsidRPr="005551E3">
              <w:rPr>
                <w:b/>
                <w:bCs/>
              </w:rPr>
              <w:t>Text 605-751-9043</w:t>
            </w:r>
            <w:r>
              <w:t xml:space="preserve"> to enroll</w:t>
            </w:r>
            <w:r w:rsidR="00CF4646">
              <w:t xml:space="preserve"> or </w:t>
            </w:r>
            <w:r w:rsidR="00C47F43">
              <w:t>print</w:t>
            </w:r>
            <w:r w:rsidR="00CF4646">
              <w:t xml:space="preserve"> out our registration</w:t>
            </w:r>
            <w:r w:rsidR="005551E3">
              <w:t>/liability waiver</w:t>
            </w:r>
            <w:r w:rsidR="00CF4646">
              <w:t xml:space="preserve"> at </w:t>
            </w:r>
            <w:hyperlink r:id="rId12" w:history="1">
              <w:r w:rsidR="00CF4646" w:rsidRPr="00437645">
                <w:rPr>
                  <w:rStyle w:val="Hyperlink"/>
                </w:rPr>
                <w:t>www.faulktonareaoutofschoolprogram.com</w:t>
              </w:r>
            </w:hyperlink>
          </w:p>
          <w:p w14:paraId="6C12374B" w14:textId="39A929D0" w:rsidR="00CF4646" w:rsidRPr="00172036" w:rsidRDefault="00CF4646" w:rsidP="003C300F">
            <w:r>
              <w:t xml:space="preserve">Children should </w:t>
            </w:r>
            <w:r w:rsidR="00044A08">
              <w:t xml:space="preserve">wear comfortable clothing. </w:t>
            </w:r>
            <w:r>
              <w:t xml:space="preserve">Martial Art Uniforms (Robes) can be worn </w:t>
            </w:r>
            <w:r w:rsidR="00DB7334">
              <w:t xml:space="preserve">but are not required. </w:t>
            </w:r>
          </w:p>
        </w:tc>
      </w:tr>
      <w:tr w:rsidR="00434ABA" w14:paraId="43C9961E" w14:textId="77777777" w:rsidTr="005523B7">
        <w:trPr>
          <w:trHeight w:hRule="exact" w:val="4320"/>
          <w:jc w:val="center"/>
        </w:trPr>
        <w:tc>
          <w:tcPr>
            <w:tcW w:w="1507" w:type="pct"/>
          </w:tcPr>
          <w:p w14:paraId="60F99013" w14:textId="77777777" w:rsidR="00434ABA" w:rsidRDefault="00434ABA" w:rsidP="00434ABA"/>
        </w:tc>
        <w:tc>
          <w:tcPr>
            <w:tcW w:w="245" w:type="pct"/>
          </w:tcPr>
          <w:p w14:paraId="611904C3" w14:textId="77777777" w:rsidR="00434ABA" w:rsidRPr="005970DC" w:rsidRDefault="00434ABA" w:rsidP="004952E3"/>
        </w:tc>
        <w:tc>
          <w:tcPr>
            <w:tcW w:w="1572" w:type="pct"/>
          </w:tcPr>
          <w:p w14:paraId="17D8A135" w14:textId="6EDF8006" w:rsidR="00434ABA" w:rsidRDefault="00434ABA" w:rsidP="00434ABA"/>
        </w:tc>
        <w:tc>
          <w:tcPr>
            <w:tcW w:w="152" w:type="pct"/>
          </w:tcPr>
          <w:p w14:paraId="6CAD2519" w14:textId="77777777" w:rsidR="00434ABA" w:rsidRDefault="00434ABA" w:rsidP="00BC3FC8"/>
        </w:tc>
        <w:tc>
          <w:tcPr>
            <w:tcW w:w="1524" w:type="pct"/>
          </w:tcPr>
          <w:p w14:paraId="46F97483" w14:textId="77777777" w:rsidR="00610193" w:rsidRDefault="00610193" w:rsidP="006F5DF6">
            <w:pPr>
              <w:pStyle w:val="Heading1"/>
              <w:jc w:val="left"/>
              <w:rPr>
                <w:sz w:val="24"/>
                <w:szCs w:val="24"/>
              </w:rPr>
            </w:pPr>
          </w:p>
          <w:p w14:paraId="37DD19F2" w14:textId="556F0601" w:rsidR="00610193" w:rsidRDefault="00C47F43" w:rsidP="00C47F43">
            <w:pPr>
              <w:rPr>
                <w:sz w:val="24"/>
                <w:szCs w:val="24"/>
              </w:rPr>
            </w:pPr>
            <w:r>
              <w:t>Questions can be directed to April Sorensen, Program Director</w:t>
            </w:r>
            <w:r w:rsidR="00DB7334">
              <w:t xml:space="preserve"> 605-751-9043</w:t>
            </w:r>
          </w:p>
          <w:p w14:paraId="5D76F53F" w14:textId="6AF79A08" w:rsidR="00434ABA" w:rsidRPr="004316E3" w:rsidRDefault="002C12C4" w:rsidP="006F5DF6">
            <w:pPr>
              <w:pStyle w:val="Heading1"/>
              <w:jc w:val="left"/>
              <w:rPr>
                <w:color w:val="FF9900"/>
                <w:sz w:val="24"/>
                <w:szCs w:val="24"/>
              </w:rPr>
            </w:pPr>
            <w:r w:rsidRPr="004316E3">
              <w:rPr>
                <w:color w:val="FF9900"/>
                <w:sz w:val="24"/>
                <w:szCs w:val="24"/>
              </w:rPr>
              <w:t xml:space="preserve">Registration </w:t>
            </w:r>
            <w:r w:rsidR="00A34510" w:rsidRPr="004316E3">
              <w:rPr>
                <w:color w:val="FF9900"/>
                <w:sz w:val="24"/>
                <w:szCs w:val="24"/>
              </w:rPr>
              <w:t>Deadline:  Feb 3</w:t>
            </w:r>
          </w:p>
          <w:p w14:paraId="795D24F9" w14:textId="0035A27C" w:rsidR="002C12C4" w:rsidRDefault="002C12C4" w:rsidP="005F723E">
            <w:pPr>
              <w:spacing w:after="0"/>
            </w:pPr>
            <w:r>
              <w:t>Payments Accepted the following ways:</w:t>
            </w:r>
          </w:p>
          <w:p w14:paraId="24A72BBE" w14:textId="24405CB3" w:rsidR="002C12C4" w:rsidRDefault="002C12C4" w:rsidP="005F723E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 xml:space="preserve">Check/Cash (address to FAOSP and give </w:t>
            </w:r>
            <w:r w:rsidR="000A00D6">
              <w:t xml:space="preserve">to </w:t>
            </w:r>
            <w:r w:rsidR="005F723E">
              <w:t>a</w:t>
            </w:r>
            <w:r w:rsidR="000A00D6">
              <w:t xml:space="preserve"> FAOSP </w:t>
            </w:r>
            <w:r w:rsidR="005F723E">
              <w:t>instructor</w:t>
            </w:r>
            <w:r>
              <w:t>)</w:t>
            </w:r>
          </w:p>
          <w:p w14:paraId="3CC1A9E5" w14:textId="76117D34" w:rsidR="002C12C4" w:rsidRDefault="000A00D6" w:rsidP="002C12C4">
            <w:pPr>
              <w:pStyle w:val="ListParagraph"/>
              <w:numPr>
                <w:ilvl w:val="0"/>
                <w:numId w:val="4"/>
              </w:numPr>
            </w:pPr>
            <w:r>
              <w:t>*</w:t>
            </w:r>
            <w:r w:rsidR="002C12C4">
              <w:t>Pay</w:t>
            </w:r>
            <w:r w:rsidR="00EB0EDC">
              <w:t>P</w:t>
            </w:r>
            <w:r w:rsidR="002C12C4">
              <w:t>al – request an invoice</w:t>
            </w:r>
          </w:p>
          <w:p w14:paraId="24A99538" w14:textId="2B18E30E" w:rsidR="002C12C4" w:rsidRDefault="000A00D6" w:rsidP="002C12C4">
            <w:pPr>
              <w:pStyle w:val="ListParagraph"/>
              <w:numPr>
                <w:ilvl w:val="0"/>
                <w:numId w:val="4"/>
              </w:numPr>
            </w:pPr>
            <w:r>
              <w:t>*</w:t>
            </w:r>
            <w:r w:rsidR="002C12C4">
              <w:t>Ven</w:t>
            </w:r>
            <w:r>
              <w:t>mo – request an invoice</w:t>
            </w:r>
          </w:p>
          <w:p w14:paraId="0EE103FA" w14:textId="74CB60A2" w:rsidR="000A00D6" w:rsidRDefault="000A00D6" w:rsidP="002C12C4">
            <w:pPr>
              <w:pStyle w:val="ListParagraph"/>
              <w:numPr>
                <w:ilvl w:val="0"/>
                <w:numId w:val="4"/>
              </w:numPr>
            </w:pPr>
            <w:r>
              <w:t>*Credit Card – request an invoice</w:t>
            </w:r>
          </w:p>
          <w:p w14:paraId="757666A9" w14:textId="42E8D3FB" w:rsidR="000A00D6" w:rsidRPr="002C12C4" w:rsidRDefault="000A00D6" w:rsidP="000A00D6">
            <w:pPr>
              <w:ind w:left="360"/>
            </w:pPr>
            <w:r>
              <w:t xml:space="preserve">*Note – electronic payments will be charged an additional 4% convenience fee. </w:t>
            </w:r>
          </w:p>
          <w:p w14:paraId="37AB5ADD" w14:textId="0AD18004" w:rsidR="00434ABA" w:rsidRPr="006F5DF6" w:rsidRDefault="00434ABA" w:rsidP="006F5DF6"/>
        </w:tc>
      </w:tr>
    </w:tbl>
    <w:p w14:paraId="2790E1D4" w14:textId="77777777" w:rsidR="005523B7" w:rsidRDefault="005523B7">
      <w:r>
        <w:br w:type="page"/>
      </w:r>
    </w:p>
    <w:tbl>
      <w:tblPr>
        <w:tblW w:w="4922" w:type="pct"/>
        <w:tblLayout w:type="fixed"/>
        <w:tblLook w:val="0600" w:firstRow="0" w:lastRow="0" w:firstColumn="0" w:lastColumn="0" w:noHBand="1" w:noVBand="1"/>
        <w:tblCaption w:val="Layout table"/>
      </w:tblPr>
      <w:tblGrid>
        <w:gridCol w:w="4488"/>
        <w:gridCol w:w="733"/>
        <w:gridCol w:w="4678"/>
        <w:gridCol w:w="453"/>
        <w:gridCol w:w="4538"/>
      </w:tblGrid>
      <w:tr w:rsidR="005523B7" w14:paraId="6BB78F72" w14:textId="77777777" w:rsidTr="005523B7">
        <w:trPr>
          <w:trHeight w:val="2109"/>
        </w:trPr>
        <w:tc>
          <w:tcPr>
            <w:tcW w:w="1507" w:type="pct"/>
            <w:vMerge w:val="restart"/>
          </w:tcPr>
          <w:p w14:paraId="170385E5" w14:textId="37417A60" w:rsidR="006F5DF6" w:rsidRPr="00C42279" w:rsidRDefault="006F5DF6" w:rsidP="006F5DF6"/>
        </w:tc>
        <w:tc>
          <w:tcPr>
            <w:tcW w:w="246" w:type="pct"/>
            <w:vMerge w:val="restart"/>
          </w:tcPr>
          <w:p w14:paraId="7D3461A7" w14:textId="77777777" w:rsidR="005523B7" w:rsidRDefault="005523B7" w:rsidP="00BC3FC8"/>
        </w:tc>
        <w:tc>
          <w:tcPr>
            <w:tcW w:w="1571" w:type="pct"/>
            <w:vMerge w:val="restart"/>
          </w:tcPr>
          <w:p w14:paraId="217B097E" w14:textId="6AAAD886" w:rsidR="005523B7" w:rsidRPr="00D82991" w:rsidRDefault="005523B7" w:rsidP="00D82991"/>
        </w:tc>
        <w:tc>
          <w:tcPr>
            <w:tcW w:w="152" w:type="pct"/>
            <w:vMerge w:val="restart"/>
          </w:tcPr>
          <w:p w14:paraId="0827F155" w14:textId="77777777" w:rsidR="005523B7" w:rsidRDefault="005523B7" w:rsidP="00BC3FC8"/>
        </w:tc>
        <w:tc>
          <w:tcPr>
            <w:tcW w:w="1524" w:type="pct"/>
          </w:tcPr>
          <w:p w14:paraId="7F61F316" w14:textId="77777777" w:rsidR="005523B7" w:rsidRPr="003D08C5" w:rsidRDefault="005523B7" w:rsidP="00634E88"/>
        </w:tc>
      </w:tr>
      <w:tr w:rsidR="005523B7" w14:paraId="43772788" w14:textId="77777777" w:rsidTr="005523B7">
        <w:trPr>
          <w:trHeight w:val="7554"/>
        </w:trPr>
        <w:tc>
          <w:tcPr>
            <w:tcW w:w="1507" w:type="pct"/>
            <w:vMerge/>
          </w:tcPr>
          <w:p w14:paraId="7C06FD60" w14:textId="77777777" w:rsidR="005523B7" w:rsidRDefault="005523B7" w:rsidP="00C42279"/>
        </w:tc>
        <w:tc>
          <w:tcPr>
            <w:tcW w:w="246" w:type="pct"/>
            <w:vMerge/>
          </w:tcPr>
          <w:p w14:paraId="33333A8C" w14:textId="77777777" w:rsidR="005523B7" w:rsidRDefault="005523B7" w:rsidP="00BC3FC8"/>
        </w:tc>
        <w:tc>
          <w:tcPr>
            <w:tcW w:w="1571" w:type="pct"/>
            <w:vMerge/>
          </w:tcPr>
          <w:p w14:paraId="4F59CB46" w14:textId="77777777" w:rsidR="005523B7" w:rsidRDefault="005523B7" w:rsidP="00D82991">
            <w:pPr>
              <w:pStyle w:val="Heading1"/>
            </w:pPr>
          </w:p>
        </w:tc>
        <w:tc>
          <w:tcPr>
            <w:tcW w:w="152" w:type="pct"/>
            <w:vMerge/>
          </w:tcPr>
          <w:p w14:paraId="42D82208" w14:textId="77777777" w:rsidR="005523B7" w:rsidRDefault="005523B7" w:rsidP="00BC3FC8"/>
        </w:tc>
        <w:tc>
          <w:tcPr>
            <w:tcW w:w="1524" w:type="pct"/>
          </w:tcPr>
          <w:p w14:paraId="5AEFFAD8" w14:textId="66008BB7" w:rsidR="005523B7" w:rsidRPr="005523B7" w:rsidRDefault="005523B7" w:rsidP="005523B7"/>
        </w:tc>
      </w:tr>
    </w:tbl>
    <w:p w14:paraId="4D3457EF" w14:textId="77777777" w:rsidR="006F51BE" w:rsidRPr="00180323" w:rsidRDefault="006F51BE" w:rsidP="0083691C"/>
    <w:sectPr w:rsidR="006F51BE" w:rsidRPr="00180323" w:rsidSect="005523B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5840" w:h="12240" w:orient="landscape" w:code="1"/>
      <w:pgMar w:top="357" w:right="357" w:bottom="357" w:left="357" w:header="51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0BB61C" w14:textId="77777777" w:rsidR="009B396A" w:rsidRDefault="009B396A" w:rsidP="00180323">
      <w:pPr>
        <w:spacing w:after="0"/>
      </w:pPr>
      <w:r>
        <w:separator/>
      </w:r>
    </w:p>
  </w:endnote>
  <w:endnote w:type="continuationSeparator" w:id="0">
    <w:p w14:paraId="0C00E1FB" w14:textId="77777777" w:rsidR="009B396A" w:rsidRDefault="009B396A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FF111" w14:textId="77777777" w:rsidR="005F723E" w:rsidRDefault="005F72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31793" w14:textId="77777777" w:rsidR="005F723E" w:rsidRPr="000868BD" w:rsidRDefault="005F723E" w:rsidP="000868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FDDCC" w14:textId="77777777" w:rsidR="005F723E" w:rsidRDefault="005F72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E744D" w14:textId="77777777" w:rsidR="009B396A" w:rsidRDefault="009B396A" w:rsidP="00180323">
      <w:pPr>
        <w:spacing w:after="0"/>
      </w:pPr>
      <w:r>
        <w:separator/>
      </w:r>
    </w:p>
  </w:footnote>
  <w:footnote w:type="continuationSeparator" w:id="0">
    <w:p w14:paraId="17D7E60A" w14:textId="77777777" w:rsidR="009B396A" w:rsidRDefault="009B396A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88EDC" w14:textId="77777777" w:rsidR="005F723E" w:rsidRDefault="005F72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A9AF1" w14:textId="3DFCD953" w:rsidR="00610967" w:rsidRDefault="006109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3EEA2" w14:textId="5999FB46" w:rsidR="002C4CC6" w:rsidRDefault="00BE7E3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DB8F3E9" wp14:editId="20AC86F4">
              <wp:simplePos x="0" y="0"/>
              <wp:positionH relativeFrom="page">
                <wp:posOffset>-137160</wp:posOffset>
              </wp:positionH>
              <wp:positionV relativeFrom="page">
                <wp:posOffset>0</wp:posOffset>
              </wp:positionV>
              <wp:extent cx="10198710" cy="7946350"/>
              <wp:effectExtent l="0" t="0" r="0" b="0"/>
              <wp:wrapNone/>
              <wp:docPr id="14" name="Group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98710" cy="7946350"/>
                        <a:chOff x="-137160" y="0"/>
                        <a:chExt cx="10198710" cy="7946350"/>
                      </a:xfrm>
                    </wpg:grpSpPr>
                    <wps:wsp>
                      <wps:cNvPr id="26" name="Freeform 18">
                        <a:extLst>
                          <a:ext uri="{FF2B5EF4-FFF2-40B4-BE49-F238E27FC236}">
                            <a16:creationId xmlns:a16="http://schemas.microsoft.com/office/drawing/2014/main" id="{8DDC446D-A086-4E7A-9A1F-DB2A46640D6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172325" y="0"/>
                          <a:ext cx="2883600" cy="1969200"/>
                        </a:xfrm>
                        <a:custGeom>
                          <a:avLst/>
                          <a:gdLst>
                            <a:gd name="T0" fmla="*/ 918 w 918"/>
                            <a:gd name="T1" fmla="*/ 617 h 636"/>
                            <a:gd name="T2" fmla="*/ 667 w 918"/>
                            <a:gd name="T3" fmla="*/ 629 h 636"/>
                            <a:gd name="T4" fmla="*/ 0 w 918"/>
                            <a:gd name="T5" fmla="*/ 0 h 636"/>
                            <a:gd name="T6" fmla="*/ 918 w 918"/>
                            <a:gd name="T7" fmla="*/ 0 h 636"/>
                            <a:gd name="T8" fmla="*/ 918 w 918"/>
                            <a:gd name="T9" fmla="*/ 617 h 6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636">
                              <a:moveTo>
                                <a:pt x="918" y="617"/>
                              </a:moveTo>
                              <a:cubicBezTo>
                                <a:pt x="848" y="632"/>
                                <a:pt x="743" y="636"/>
                                <a:pt x="667" y="629"/>
                              </a:cubicBezTo>
                              <a:cubicBezTo>
                                <a:pt x="337" y="597"/>
                                <a:pt x="74" y="315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lnTo>
                                <a:pt x="918" y="6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Freeform 19" descr="Close-up of a karate uniform with a black belt">
                        <a:extLst>
                          <a:ext uri="{FF2B5EF4-FFF2-40B4-BE49-F238E27FC236}">
                            <a16:creationId xmlns:a16="http://schemas.microsoft.com/office/drawing/2014/main" id="{3F6BA09B-EC5B-4928-9769-A90394CF95B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802405" y="0"/>
                          <a:ext cx="2252436" cy="1912620"/>
                        </a:xfrm>
                        <a:custGeom>
                          <a:avLst/>
                          <a:gdLst>
                            <a:gd name="T0" fmla="*/ 669 w 918"/>
                            <a:gd name="T1" fmla="*/ 554 h 554"/>
                            <a:gd name="T2" fmla="*/ 0 w 918"/>
                            <a:gd name="T3" fmla="*/ 0 h 554"/>
                            <a:gd name="T4" fmla="*/ 918 w 918"/>
                            <a:gd name="T5" fmla="*/ 0 h 554"/>
                            <a:gd name="T6" fmla="*/ 918 w 918"/>
                            <a:gd name="T7" fmla="*/ 515 h 554"/>
                            <a:gd name="T8" fmla="*/ 669 w 918"/>
                            <a:gd name="T9" fmla="*/ 554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554">
                              <a:moveTo>
                                <a:pt x="669" y="554"/>
                              </a:moveTo>
                              <a:cubicBezTo>
                                <a:pt x="364" y="554"/>
                                <a:pt x="80" y="300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cubicBezTo>
                                <a:pt x="918" y="515"/>
                                <a:pt x="918" y="515"/>
                                <a:pt x="918" y="515"/>
                              </a:cubicBezTo>
                              <a:cubicBezTo>
                                <a:pt x="850" y="540"/>
                                <a:pt x="745" y="554"/>
                                <a:pt x="669" y="554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 20">
                        <a:extLst>
                          <a:ext uri="{FF2B5EF4-FFF2-40B4-BE49-F238E27FC236}">
                            <a16:creationId xmlns:a16="http://schemas.microsoft.com/office/drawing/2014/main" id="{6DD4B1FE-7F0E-4851-B8CF-F2B23E9941E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609850"/>
                          <a:ext cx="10058400" cy="5161915"/>
                        </a:xfrm>
                        <a:custGeom>
                          <a:avLst/>
                          <a:gdLst>
                            <a:gd name="T0" fmla="*/ 0 w 3227"/>
                            <a:gd name="T1" fmla="*/ 56 h 1633"/>
                            <a:gd name="T2" fmla="*/ 1644 w 3227"/>
                            <a:gd name="T3" fmla="*/ 932 h 1633"/>
                            <a:gd name="T4" fmla="*/ 3227 w 3227"/>
                            <a:gd name="T5" fmla="*/ 1088 h 1633"/>
                            <a:gd name="T6" fmla="*/ 3227 w 3227"/>
                            <a:gd name="T7" fmla="*/ 1633 h 1633"/>
                            <a:gd name="T8" fmla="*/ 0 w 3227"/>
                            <a:gd name="T9" fmla="*/ 1633 h 1633"/>
                            <a:gd name="T10" fmla="*/ 0 w 3227"/>
                            <a:gd name="T11" fmla="*/ 56 h 1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27" h="1633">
                              <a:moveTo>
                                <a:pt x="0" y="56"/>
                              </a:moveTo>
                              <a:cubicBezTo>
                                <a:pt x="998" y="0"/>
                                <a:pt x="1304" y="726"/>
                                <a:pt x="1644" y="932"/>
                              </a:cubicBezTo>
                              <a:cubicBezTo>
                                <a:pt x="2550" y="1480"/>
                                <a:pt x="3227" y="1088"/>
                                <a:pt x="3227" y="1088"/>
                              </a:cubicBezTo>
                              <a:cubicBezTo>
                                <a:pt x="3227" y="1633"/>
                                <a:pt x="3227" y="1633"/>
                                <a:pt x="3227" y="1633"/>
                              </a:cubicBezTo>
                              <a:cubicBezTo>
                                <a:pt x="0" y="1633"/>
                                <a:pt x="0" y="1633"/>
                                <a:pt x="0" y="1633"/>
                              </a:cubicBezTo>
                              <a:lnTo>
                                <a:pt x="0" y="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24">
                        <a:extLst>
                          <a:ext uri="{FF2B5EF4-FFF2-40B4-BE49-F238E27FC236}">
                            <a16:creationId xmlns:a16="http://schemas.microsoft.com/office/drawing/2014/main" id="{05D99376-E272-4D89-9FD0-D2E11B3E5DE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428875"/>
                          <a:ext cx="4533120" cy="2719872"/>
                        </a:xfrm>
                        <a:custGeom>
                          <a:avLst/>
                          <a:gdLst>
                            <a:gd name="T0" fmla="*/ 818 w 1443"/>
                            <a:gd name="T1" fmla="*/ 339 h 878"/>
                            <a:gd name="T2" fmla="*/ 0 w 1443"/>
                            <a:gd name="T3" fmla="*/ 173 h 878"/>
                            <a:gd name="T4" fmla="*/ 0 w 1443"/>
                            <a:gd name="T5" fmla="*/ 9 h 878"/>
                            <a:gd name="T6" fmla="*/ 801 w 1443"/>
                            <a:gd name="T7" fmla="*/ 226 h 878"/>
                            <a:gd name="T8" fmla="*/ 1443 w 1443"/>
                            <a:gd name="T9" fmla="*/ 878 h 878"/>
                            <a:gd name="T10" fmla="*/ 818 w 1443"/>
                            <a:gd name="T11" fmla="*/ 339 h 8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43" h="878">
                              <a:moveTo>
                                <a:pt x="818" y="339"/>
                              </a:moveTo>
                              <a:cubicBezTo>
                                <a:pt x="545" y="184"/>
                                <a:pt x="276" y="140"/>
                                <a:pt x="0" y="173"/>
                              </a:cubicBezTo>
                              <a:cubicBezTo>
                                <a:pt x="0" y="9"/>
                                <a:pt x="0" y="9"/>
                                <a:pt x="0" y="9"/>
                              </a:cubicBezTo>
                              <a:cubicBezTo>
                                <a:pt x="256" y="0"/>
                                <a:pt x="554" y="77"/>
                                <a:pt x="801" y="226"/>
                              </a:cubicBezTo>
                              <a:cubicBezTo>
                                <a:pt x="1020" y="358"/>
                                <a:pt x="1292" y="642"/>
                                <a:pt x="1443" y="878"/>
                              </a:cubicBezTo>
                              <a:cubicBezTo>
                                <a:pt x="1294" y="720"/>
                                <a:pt x="1009" y="447"/>
                                <a:pt x="818" y="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Freeform 21">
                        <a:extLst>
                          <a:ext uri="{FF2B5EF4-FFF2-40B4-BE49-F238E27FC236}">
                            <a16:creationId xmlns:a16="http://schemas.microsoft.com/office/drawing/2014/main" id="{BA66FDFB-8803-40C9-9022-B3AA6B6F3BB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943600" y="5934075"/>
                          <a:ext cx="1206097" cy="1115845"/>
                        </a:xfrm>
                        <a:custGeom>
                          <a:avLst/>
                          <a:gdLst>
                            <a:gd name="T0" fmla="*/ 61 w 384"/>
                            <a:gd name="T1" fmla="*/ 0 h 360"/>
                            <a:gd name="T2" fmla="*/ 384 w 384"/>
                            <a:gd name="T3" fmla="*/ 215 h 360"/>
                            <a:gd name="T4" fmla="*/ 176 w 384"/>
                            <a:gd name="T5" fmla="*/ 345 h 360"/>
                            <a:gd name="T6" fmla="*/ 16 w 384"/>
                            <a:gd name="T7" fmla="*/ 106 h 360"/>
                            <a:gd name="T8" fmla="*/ 61 w 384"/>
                            <a:gd name="T9" fmla="*/ 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4" h="360">
                              <a:moveTo>
                                <a:pt x="61" y="0"/>
                              </a:moveTo>
                              <a:cubicBezTo>
                                <a:pt x="156" y="87"/>
                                <a:pt x="299" y="170"/>
                                <a:pt x="384" y="215"/>
                              </a:cubicBezTo>
                              <a:cubicBezTo>
                                <a:pt x="351" y="304"/>
                                <a:pt x="266" y="360"/>
                                <a:pt x="176" y="345"/>
                              </a:cubicBezTo>
                              <a:cubicBezTo>
                                <a:pt x="72" y="328"/>
                                <a:pt x="0" y="221"/>
                                <a:pt x="16" y="106"/>
                              </a:cubicBezTo>
                              <a:cubicBezTo>
                                <a:pt x="21" y="65"/>
                                <a:pt x="38" y="29"/>
                                <a:pt x="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25">
                        <a:extLst>
                          <a:ext uri="{FF2B5EF4-FFF2-40B4-BE49-F238E27FC236}">
                            <a16:creationId xmlns:a16="http://schemas.microsoft.com/office/drawing/2014/main" id="{7F83251D-5FAD-43D9-8CCD-E3E299A38C1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340800" cy="3794400"/>
                        </a:xfrm>
                        <a:custGeom>
                          <a:avLst/>
                          <a:gdLst>
                            <a:gd name="T0" fmla="*/ 0 w 1064"/>
                            <a:gd name="T1" fmla="*/ 20 h 1225"/>
                            <a:gd name="T2" fmla="*/ 242 w 1064"/>
                            <a:gd name="T3" fmla="*/ 0 h 1225"/>
                            <a:gd name="T4" fmla="*/ 1064 w 1064"/>
                            <a:gd name="T5" fmla="*/ 899 h 1225"/>
                            <a:gd name="T6" fmla="*/ 1008 w 1064"/>
                            <a:gd name="T7" fmla="*/ 1225 h 1225"/>
                            <a:gd name="T8" fmla="*/ 0 w 1064"/>
                            <a:gd name="T9" fmla="*/ 1225 h 1225"/>
                            <a:gd name="T10" fmla="*/ 0 w 1064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4" h="1225">
                              <a:moveTo>
                                <a:pt x="0" y="20"/>
                              </a:moveTo>
                              <a:cubicBezTo>
                                <a:pt x="56" y="7"/>
                                <a:pt x="182" y="0"/>
                                <a:pt x="242" y="0"/>
                              </a:cubicBezTo>
                              <a:cubicBezTo>
                                <a:pt x="696" y="0"/>
                                <a:pt x="1064" y="402"/>
                                <a:pt x="1064" y="899"/>
                              </a:cubicBezTo>
                              <a:cubicBezTo>
                                <a:pt x="1064" y="1014"/>
                                <a:pt x="1044" y="1124"/>
                                <a:pt x="1008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26" descr="Close-up of a karate uniform with a black belt">
                        <a:extLst>
                          <a:ext uri="{FF2B5EF4-FFF2-40B4-BE49-F238E27FC236}">
                            <a16:creationId xmlns:a16="http://schemas.microsoft.com/office/drawing/2014/main" id="{2B0DB36C-9B20-4652-B7B6-4242DD34EB7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-137160" y="4151950"/>
                          <a:ext cx="2560320" cy="3794400"/>
                        </a:xfrm>
                        <a:custGeom>
                          <a:avLst/>
                          <a:gdLst>
                            <a:gd name="T0" fmla="*/ 0 w 997"/>
                            <a:gd name="T1" fmla="*/ 20 h 1225"/>
                            <a:gd name="T2" fmla="*/ 175 w 997"/>
                            <a:gd name="T3" fmla="*/ 0 h 1225"/>
                            <a:gd name="T4" fmla="*/ 997 w 997"/>
                            <a:gd name="T5" fmla="*/ 899 h 1225"/>
                            <a:gd name="T6" fmla="*/ 941 w 997"/>
                            <a:gd name="T7" fmla="*/ 1225 h 1225"/>
                            <a:gd name="T8" fmla="*/ 0 w 997"/>
                            <a:gd name="T9" fmla="*/ 1225 h 1225"/>
                            <a:gd name="T10" fmla="*/ 0 w 997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97" h="1225">
                              <a:moveTo>
                                <a:pt x="0" y="20"/>
                              </a:moveTo>
                              <a:cubicBezTo>
                                <a:pt x="47" y="11"/>
                                <a:pt x="115" y="0"/>
                                <a:pt x="175" y="0"/>
                              </a:cubicBezTo>
                              <a:cubicBezTo>
                                <a:pt x="629" y="0"/>
                                <a:pt x="997" y="402"/>
                                <a:pt x="997" y="899"/>
                              </a:cubicBezTo>
                              <a:cubicBezTo>
                                <a:pt x="997" y="1014"/>
                                <a:pt x="977" y="1124"/>
                                <a:pt x="941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 22">
                        <a:extLst>
                          <a:ext uri="{FF2B5EF4-FFF2-40B4-BE49-F238E27FC236}">
                            <a16:creationId xmlns:a16="http://schemas.microsoft.com/office/drawing/2014/main" id="{CBD4CF24-D123-4A51-A24B-6F4ED739DEA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391150" y="5438775"/>
                          <a:ext cx="4665980" cy="1435735"/>
                        </a:xfrm>
                        <a:custGeom>
                          <a:avLst/>
                          <a:gdLst>
                            <a:gd name="T0" fmla="*/ 1485 w 1485"/>
                            <a:gd name="T1" fmla="*/ 97 h 464"/>
                            <a:gd name="T2" fmla="*/ 1485 w 1485"/>
                            <a:gd name="T3" fmla="*/ 358 h 464"/>
                            <a:gd name="T4" fmla="*/ 614 w 1485"/>
                            <a:gd name="T5" fmla="*/ 376 h 464"/>
                            <a:gd name="T6" fmla="*/ 0 w 1485"/>
                            <a:gd name="T7" fmla="*/ 0 h 464"/>
                            <a:gd name="T8" fmla="*/ 1485 w 1485"/>
                            <a:gd name="T9" fmla="*/ 97 h 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5" h="464">
                              <a:moveTo>
                                <a:pt x="1485" y="97"/>
                              </a:moveTo>
                              <a:cubicBezTo>
                                <a:pt x="1485" y="358"/>
                                <a:pt x="1485" y="358"/>
                                <a:pt x="1485" y="358"/>
                              </a:cubicBezTo>
                              <a:cubicBezTo>
                                <a:pt x="1111" y="453"/>
                                <a:pt x="884" y="464"/>
                                <a:pt x="614" y="376"/>
                              </a:cubicBezTo>
                              <a:cubicBezTo>
                                <a:pt x="374" y="298"/>
                                <a:pt x="165" y="174"/>
                                <a:pt x="0" y="0"/>
                              </a:cubicBezTo>
                              <a:cubicBezTo>
                                <a:pt x="451" y="397"/>
                                <a:pt x="1079" y="347"/>
                                <a:pt x="1485" y="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Freeform 23">
                        <a:extLst>
                          <a:ext uri="{FF2B5EF4-FFF2-40B4-BE49-F238E27FC236}">
                            <a16:creationId xmlns:a16="http://schemas.microsoft.com/office/drawing/2014/main" id="{C4DDD9D0-595E-4E35-9091-B2E019B164A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543550" y="5505450"/>
                          <a:ext cx="4518000" cy="2271600"/>
                        </a:xfrm>
                        <a:custGeom>
                          <a:avLst/>
                          <a:gdLst>
                            <a:gd name="T0" fmla="*/ 604 w 1438"/>
                            <a:gd name="T1" fmla="*/ 334 h 733"/>
                            <a:gd name="T2" fmla="*/ 1438 w 1438"/>
                            <a:gd name="T3" fmla="*/ 228 h 733"/>
                            <a:gd name="T4" fmla="*/ 1438 w 1438"/>
                            <a:gd name="T5" fmla="*/ 553 h 733"/>
                            <a:gd name="T6" fmla="*/ 0 w 1438"/>
                            <a:gd name="T7" fmla="*/ 0 h 733"/>
                            <a:gd name="T8" fmla="*/ 604 w 1438"/>
                            <a:gd name="T9" fmla="*/ 334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8" h="733">
                              <a:moveTo>
                                <a:pt x="604" y="334"/>
                              </a:moveTo>
                              <a:cubicBezTo>
                                <a:pt x="902" y="416"/>
                                <a:pt x="1209" y="359"/>
                                <a:pt x="1438" y="228"/>
                              </a:cubicBezTo>
                              <a:cubicBezTo>
                                <a:pt x="1438" y="553"/>
                                <a:pt x="1438" y="553"/>
                                <a:pt x="1438" y="553"/>
                              </a:cubicBezTo>
                              <a:cubicBezTo>
                                <a:pt x="735" y="733"/>
                                <a:pt x="208" y="284"/>
                                <a:pt x="0" y="0"/>
                              </a:cubicBezTo>
                              <a:cubicBezTo>
                                <a:pt x="155" y="134"/>
                                <a:pt x="276" y="243"/>
                                <a:pt x="604" y="3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Oval 28" descr="Stadium crowd at soccer game">
                        <a:extLst>
                          <a:ext uri="{FF2B5EF4-FFF2-40B4-BE49-F238E27FC236}">
                            <a16:creationId xmlns:a16="http://schemas.microsoft.com/office/drawing/2014/main" id="{280BB5F3-369B-4599-955D-FB02986FDCFB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724044" y="3634739"/>
                          <a:ext cx="2602800" cy="2493951"/>
                        </a:xfrm>
                        <a:prstGeom prst="ellipse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accent1"/>
                          </a:solidFill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488F3C" id="Group 14" o:spid="_x0000_s1026" alt="&quot;&quot;" style="position:absolute;margin-left:-10.8pt;margin-top:0;width:803.05pt;height:625.7pt;z-index:251668480;mso-position-horizontal-relative:page;mso-position-vertical-relative:page" coordorigin="-1371" coordsize="101987,7946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ofm+75TIvf73UjPqnp7knoZdD+nv7/wBgA1AAAAAAAAAAAAAAAAAAAAAAAAAAAAAAAAAAAAAA&#10;AAAAAAAAAAAAAAAAAAAAAAAAAAAAAAAAAAAAAAAAAAAAAAAAAAAAAAAfGtM/7QiqbcjFVlDnpmNL&#10;Q4cxc9T8Y61xhwj8hNJbKUTyVF1NSmzSZESuoH2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z0U77Z+0PtiX9m/Z3pPsD01d6L1vqe99q+s7Pq+5&#10;5Pldvv8Aa6fe8nm9wB+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irZmy9l8cNwQspyaBlGe8TdiQLJWY5RXwGbiy4p5rSM+tayS/jwPPbWGD5Gyt1MyUiO8WNy4iXn1&#10;pqJy1VdaEFVjZO01wX2v7/v9ZZ1q08LPrJ3dJ8Xx3H3u2u6+b5FQWnt46Z5CYajYmiNq693HgTtp&#10;Z0jWZ6yy6izbF3Lilkeltq1u8x1+RGU9Hc+662TnVJmXUuhkKc4Tg7TVi8PUxK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4405iU/PjtFIJytktxJJvQ5cdpTzsJqek4kiQhKJCO28glOMKW&#10;hK/M2Zk4haUgfSpxtBoStaEKcV5GyUokm4vymryoI/qfQjPoX4EAN4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RGRkZEZGXQyP3IyP6kZ&#10;ADUAAAAAAAAAAAAAAAAAAAAAAAAAAAAAAAAAAHVcxh5LOqYsfFLBmssfykxB6bKeSlXmxqNlUORl&#10;8RjzpUSXn6pExllXT7q1JMvchFW5kH4HahAiAAAAAAAAAAAAAAAAAAAAAAAAAAAAAAAAAAAAAAAA&#10;AAAAAAAAAAAAAAAAAAAAAAAAAAB+TXXtRbzL6vrZ8eZMxe2Zosgjsr8zlVbyKKFkzMCWX81xUCxh&#10;SiL/ACHkH+I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ZkRGZn0IvczP2Ii&#10;L6mZgDiZfZkstyI7zUhh5CXGX2XEOsutrLqlxtxBmSkmXuRkfQAcoAAAAAAAAAAAAAAAAAAAAAAA&#10;AAAAB/3+n/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2oQhtJIbQltCS6JQhJISkv3ElPsQA3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oX16e/7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nQuvX36/wDSPp/6H6ADUAAAAAAAAAAAAAAAAAAAAAAA&#10;AAAAAAAAAAAAAAAAGhF0Lp7/AN5mZ/7TAGoAAAAAAAAAAAAAAAAAAAAAAAAAAAAAAAAAAAAAAAAA&#10;AAAAAAAAAAAAAAAAAAAA0MiURkoiMjLoZGXUjI/qRkYA1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5S8xK6feIjSR9T+ijIzLp/cQA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zMeq7sz1BMk0UlPoTbUo1nF9I15zkEZERL7/eIiIzLy+U+vUzIgPpAAAAAAAAAAAAAAAAAA&#10;AAAAAAAAAAAAAAAAAAAAAAAAAAAAAAAAAAAAAAAAAAAAAAAAAAC/v/v6f9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2VBLAwQKAAAAAAAAACEAcW6yjRw0&#10;AAAcNAAAFAAAAGRycy9tZWRpYS9pbWFnZTMuanBn/9j/4AAQSkZJRgABAQEAYABgAAD/2wBDAAQC&#10;AwMDAgQDAwMEBAQEBQkGBQUFBQsICAYJDQsNDQ0LDAwOEBQRDg8TDwwMEhgSExUWFxcXDhEZGxkW&#10;GhQWFxb/2wBDAQQEBAUFBQoGBgoWDwwPFhYWFhYWFhYWFhYWFhYWFhYWFhYWFhYWFhYWFhYWFhYW&#10;FhYWFhYWFhYWFhYWFhYWFhb/wAARCABuAL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">
              <v:shape id="Freeform 18" o:spid="_x0000_s1027" style="position:absolute;left:71723;width:28836;height:19692;visibility:visible;mso-wrap-style:square;v-text-anchor:top" coordsize="91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" path="m918,617v-70,15,-175,19,-251,12c337,597,74,315,,,918,,918,,918,r,617xe" fillcolor="#f9b628 [3204]" stroked="f">
                <v:path arrowok="t" o:connecttype="custom" o:connectlocs="2883600,1910372;2095165,1947526;0,0;2883600,0;2883600,1910372" o:connectangles="0,0,0,0,0"/>
              </v:shape>
              <v:shape id="Freeform 19" o:spid="_x0000_s1028" alt="Close-up of a karate uniform with a black belt" style="position:absolute;left:78024;width:22524;height:19126;visibility:visible;mso-wrap-style:square;v-text-anchor:top" coordsize="91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" path="m669,554c364,554,80,300,,,918,,918,,918,v,515,,515,,515c850,540,745,554,669,554xe" stroked="f">
                <v:fill r:id="rId4" o:title="Close-up of a karate uniform with a black belt" recolor="t" rotate="t" type="frame"/>
                <v:path arrowok="t" o:connecttype="custom" o:connectlocs="1641481,1912620;0,0;2252436,0;2252436,1777977;1641481,1912620" o:connectangles="0,0,0,0,0"/>
              </v:shape>
              <v:shape id="Freeform 20" o:spid="_x0000_s1029" style="position:absolute;top:26098;width:100584;height:51619;visibility:visible;mso-wrap-style:square;v-text-anchor:top" coordsize="3227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" path="m,56c998,,1304,726,1644,932v906,548,1583,156,1583,156c3227,1633,3227,1633,3227,1633,,1633,,1633,,1633l,56xe" fillcolor="#333 [3205]" stroked="f">
                <v:path arrowok="t" o:connecttype="custom" o:connectlocs="0,177016;5124267,2946053;10058400,3439169;10058400,5161915;0,5161915;0,177016" o:connectangles="0,0,0,0,0,0"/>
              </v:shape>
              <v:shape id="Freeform 24" o:spid="_x0000_s1030" style="position:absolute;top:24288;width:45331;height:27199;visibility:visible;mso-wrap-style:square;v-text-anchor:top" coordsize="1443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" path="m818,339c545,184,276,140,,173,,9,,9,,9,256,,554,77,801,226v219,132,491,416,642,652c1294,720,1009,447,818,339xe" fillcolor="#f9b628 [3204]" stroked="f">
                <v:path arrowok="t" o:connecttype="custom" o:connectlocs="2569710,1050156;0,535920;0,27880;2516306,700104;4533120,2719872;2569710,1050156" o:connectangles="0,0,0,0,0,0"/>
              </v:shape>
              <v:shape id="Freeform 21" o:spid="_x0000_s1031" style="position:absolute;left:59436;top:59340;width:12060;height:11159;visibility:visible;mso-wrap-style:square;v-text-anchor:top" coordsize="3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" path="m61,v95,87,238,170,323,215c351,304,266,360,176,345,72,328,,221,16,106,21,65,38,29,61,xe" fillcolor="#fbd124 [3207]" stroked="f">
                <v:path arrowok="t" o:connecttype="custom" o:connectlocs="191594,0;1206097,666407;552794,1069351;50254,328554;191594,0" o:connectangles="0,0,0,0,0"/>
              </v:shape>
              <v:shape id="Freeform 25" o:spid="_x0000_s1032" style="position:absolute;top:39814;width:33408;height:37944;visibility:visible;mso-wrap-style:square;v-text-anchor:top" coordsize="1064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" path="m,20c56,7,182,,242,v454,,822,402,822,899c1064,1014,1044,1124,1008,1225,,1225,,1225,,1225l,20xe" fillcolor="#f9b628 [3204]" stroked="f">
                <v:path arrowok="t" o:connecttype="custom" o:connectlocs="0,61949;759844,0;3340800,2784625;3164968,3794400;0,3794400;0,61949" o:connectangles="0,0,0,0,0,0"/>
              </v:shape>
              <v:shape id="Freeform 26" o:spid="_x0000_s1033" alt="Close-up of a karate uniform with a black belt" style="position:absolute;left:-1371;top:41519;width:25602;height:37944;visibility:visible;mso-wrap-style:square;v-text-anchor:top" coordsize="997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" path="m,20c47,11,115,,175,,629,,997,402,997,899v,115,-20,225,-56,326c,1225,,1225,,1225l,20xe" stroked="f">
                <v:fill r:id="rId5" o:title="Close-up of a karate uniform with a black belt" recolor="t" rotate="t" type="frame"/>
                <v:path arrowok="t" o:connecttype="custom" o:connectlocs="0,61949;449404,0;2560320,2784625;2416511,3794400;0,3794400;0,61949" o:connectangles="0,0,0,0,0,0"/>
              </v:shape>
              <v:shape id="Freeform 22" o:spid="_x0000_s1034" style="position:absolute;left:53911;top:54387;width:46660;height:14358;visibility:visible;mso-wrap-style:square;v-text-anchor:top" coordsize="148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" path="m1485,97v,261,,261,,261c1111,453,884,464,614,376,374,298,165,174,,,451,397,1079,347,1485,97xe" fillcolor="#fbd124 [3207]" stroked="f">
                <v:path arrowok="t" o:connecttype="custom" o:connectlocs="4665980,300143;4665980,1107744;1929233,1163440;0,0;4665980,300143" o:connectangles="0,0,0,0,0"/>
              </v:shape>
              <v:shape id="Freeform 23" o:spid="_x0000_s1035" style="position:absolute;left:55435;top:55054;width:45180;height:22716;visibility:visible;mso-wrap-style:square;v-text-anchor:top" coordsize="1438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" path="m604,334v298,82,605,25,834,-106c1438,553,1438,553,1438,553,735,733,208,284,,,155,134,276,243,604,334xe" fillcolor="#f9b628 [3204]" stroked="f">
                <v:path arrowok="t" o:connecttype="custom" o:connectlocs="1897686,1035081;4518000,706582;4518000,1713772;0,0;1897686,1035081" o:connectangles="0,0,0,0,0"/>
              </v:shape>
              <v:oval id="Oval 28" o:spid="_x0000_s1036" alt="Stadium crowd at soccer game" style="position:absolute;left:37240;top:36347;width:26028;height:24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" strokecolor="#f9b628 [3204]" strokeweight="6pt">
                <v:fill r:id="rId6" o:title="Stadium crowd at soccer game" recolor="t" rotate="t" type="frame"/>
              </v:oval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4821"/>
    <w:multiLevelType w:val="hybridMultilevel"/>
    <w:tmpl w:val="DF96F84C"/>
    <w:lvl w:ilvl="0" w:tplc="31C0E850">
      <w:start w:val="1"/>
      <w:numFmt w:val="bullet"/>
      <w:pStyle w:val="Heading6"/>
      <w:lvlText w:val=""/>
      <w:lvlJc w:val="left"/>
      <w:pPr>
        <w:ind w:left="360" w:hanging="360"/>
      </w:pPr>
      <w:rPr>
        <w:rFonts w:ascii="Symbol" w:hAnsi="Symbol" w:hint="default"/>
        <w:color w:val="333333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3A5E88"/>
    <w:multiLevelType w:val="hybridMultilevel"/>
    <w:tmpl w:val="0B82F504"/>
    <w:lvl w:ilvl="0" w:tplc="6592320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6832325">
    <w:abstractNumId w:val="0"/>
  </w:num>
  <w:num w:numId="2" w16cid:durableId="1719622489">
    <w:abstractNumId w:val="1"/>
  </w:num>
  <w:num w:numId="3" w16cid:durableId="1877429910">
    <w:abstractNumId w:val="2"/>
  </w:num>
  <w:num w:numId="4" w16cid:durableId="7003996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A08"/>
    <w:rsid w:val="00000DE2"/>
    <w:rsid w:val="00044A08"/>
    <w:rsid w:val="00050D01"/>
    <w:rsid w:val="0005353A"/>
    <w:rsid w:val="00056CA1"/>
    <w:rsid w:val="000628EE"/>
    <w:rsid w:val="000868BD"/>
    <w:rsid w:val="00091727"/>
    <w:rsid w:val="0009512E"/>
    <w:rsid w:val="000A00D6"/>
    <w:rsid w:val="000A4C25"/>
    <w:rsid w:val="000D4E68"/>
    <w:rsid w:val="00102883"/>
    <w:rsid w:val="00120E59"/>
    <w:rsid w:val="00147766"/>
    <w:rsid w:val="0015421B"/>
    <w:rsid w:val="00172036"/>
    <w:rsid w:val="00180323"/>
    <w:rsid w:val="001938ED"/>
    <w:rsid w:val="001C756D"/>
    <w:rsid w:val="001D4D0F"/>
    <w:rsid w:val="001E53F1"/>
    <w:rsid w:val="001E6818"/>
    <w:rsid w:val="00202BB7"/>
    <w:rsid w:val="002457F5"/>
    <w:rsid w:val="00253740"/>
    <w:rsid w:val="002A771D"/>
    <w:rsid w:val="002C12C4"/>
    <w:rsid w:val="002C4CC6"/>
    <w:rsid w:val="00300B32"/>
    <w:rsid w:val="00306157"/>
    <w:rsid w:val="00324137"/>
    <w:rsid w:val="00334232"/>
    <w:rsid w:val="003C300F"/>
    <w:rsid w:val="003D08C5"/>
    <w:rsid w:val="003E0784"/>
    <w:rsid w:val="003F1BD0"/>
    <w:rsid w:val="003F1FAC"/>
    <w:rsid w:val="00402E5B"/>
    <w:rsid w:val="00416880"/>
    <w:rsid w:val="004316E3"/>
    <w:rsid w:val="00434ABA"/>
    <w:rsid w:val="0044383E"/>
    <w:rsid w:val="00452DF1"/>
    <w:rsid w:val="00473DD2"/>
    <w:rsid w:val="00473E6D"/>
    <w:rsid w:val="004952E3"/>
    <w:rsid w:val="004D2F0E"/>
    <w:rsid w:val="004D566C"/>
    <w:rsid w:val="004E4427"/>
    <w:rsid w:val="00523855"/>
    <w:rsid w:val="005321E1"/>
    <w:rsid w:val="005523B7"/>
    <w:rsid w:val="005527E2"/>
    <w:rsid w:val="005551E3"/>
    <w:rsid w:val="00556B91"/>
    <w:rsid w:val="00582671"/>
    <w:rsid w:val="00593B13"/>
    <w:rsid w:val="00595836"/>
    <w:rsid w:val="00596DB5"/>
    <w:rsid w:val="005970DC"/>
    <w:rsid w:val="005B3784"/>
    <w:rsid w:val="005B7230"/>
    <w:rsid w:val="005D4796"/>
    <w:rsid w:val="005F59AE"/>
    <w:rsid w:val="005F723E"/>
    <w:rsid w:val="00610193"/>
    <w:rsid w:val="00610967"/>
    <w:rsid w:val="00634E88"/>
    <w:rsid w:val="00640655"/>
    <w:rsid w:val="006410F6"/>
    <w:rsid w:val="0065082F"/>
    <w:rsid w:val="00653B3E"/>
    <w:rsid w:val="00685766"/>
    <w:rsid w:val="006A307A"/>
    <w:rsid w:val="006B04B2"/>
    <w:rsid w:val="006C03A5"/>
    <w:rsid w:val="006D3974"/>
    <w:rsid w:val="006E2181"/>
    <w:rsid w:val="006E39F3"/>
    <w:rsid w:val="006F51BE"/>
    <w:rsid w:val="006F5DF6"/>
    <w:rsid w:val="007B4096"/>
    <w:rsid w:val="007B497D"/>
    <w:rsid w:val="007C5840"/>
    <w:rsid w:val="007F549E"/>
    <w:rsid w:val="00816E8A"/>
    <w:rsid w:val="00833F9A"/>
    <w:rsid w:val="0083480A"/>
    <w:rsid w:val="0083691C"/>
    <w:rsid w:val="00844387"/>
    <w:rsid w:val="008631C9"/>
    <w:rsid w:val="00864592"/>
    <w:rsid w:val="008701B3"/>
    <w:rsid w:val="00881E55"/>
    <w:rsid w:val="00884888"/>
    <w:rsid w:val="008870E2"/>
    <w:rsid w:val="0089797B"/>
    <w:rsid w:val="008A392A"/>
    <w:rsid w:val="008A67F7"/>
    <w:rsid w:val="008B1A08"/>
    <w:rsid w:val="008B442F"/>
    <w:rsid w:val="008E6427"/>
    <w:rsid w:val="009203F1"/>
    <w:rsid w:val="00926AF2"/>
    <w:rsid w:val="00946E3C"/>
    <w:rsid w:val="00965421"/>
    <w:rsid w:val="00971B34"/>
    <w:rsid w:val="009B396A"/>
    <w:rsid w:val="009C7F2A"/>
    <w:rsid w:val="00A34510"/>
    <w:rsid w:val="00A45203"/>
    <w:rsid w:val="00A53A81"/>
    <w:rsid w:val="00A542F7"/>
    <w:rsid w:val="00A967AA"/>
    <w:rsid w:val="00AC0AC7"/>
    <w:rsid w:val="00AE5C09"/>
    <w:rsid w:val="00B03573"/>
    <w:rsid w:val="00B108F4"/>
    <w:rsid w:val="00B251F8"/>
    <w:rsid w:val="00B32908"/>
    <w:rsid w:val="00B65472"/>
    <w:rsid w:val="00B75C3D"/>
    <w:rsid w:val="00B92B80"/>
    <w:rsid w:val="00BC3FC8"/>
    <w:rsid w:val="00BE7E35"/>
    <w:rsid w:val="00C42279"/>
    <w:rsid w:val="00C47F43"/>
    <w:rsid w:val="00CA09D9"/>
    <w:rsid w:val="00CF0A29"/>
    <w:rsid w:val="00CF2CE6"/>
    <w:rsid w:val="00CF3B20"/>
    <w:rsid w:val="00CF4646"/>
    <w:rsid w:val="00D1728E"/>
    <w:rsid w:val="00D436E3"/>
    <w:rsid w:val="00D65964"/>
    <w:rsid w:val="00D75851"/>
    <w:rsid w:val="00D82991"/>
    <w:rsid w:val="00DB7334"/>
    <w:rsid w:val="00DC3425"/>
    <w:rsid w:val="00DE69A8"/>
    <w:rsid w:val="00E514DD"/>
    <w:rsid w:val="00E55CD2"/>
    <w:rsid w:val="00E56AFD"/>
    <w:rsid w:val="00E637B1"/>
    <w:rsid w:val="00E6399F"/>
    <w:rsid w:val="00E84247"/>
    <w:rsid w:val="00EA558A"/>
    <w:rsid w:val="00EB0EDC"/>
    <w:rsid w:val="00EB1C95"/>
    <w:rsid w:val="00EC4775"/>
    <w:rsid w:val="00EC6F3C"/>
    <w:rsid w:val="00ED14B1"/>
    <w:rsid w:val="00EE543D"/>
    <w:rsid w:val="00EF680C"/>
    <w:rsid w:val="00F235FD"/>
    <w:rsid w:val="00F4527F"/>
    <w:rsid w:val="00F551C1"/>
    <w:rsid w:val="00FB42E6"/>
    <w:rsid w:val="00FC616A"/>
    <w:rsid w:val="00FD4ABC"/>
    <w:rsid w:val="00FE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AB9F8B"/>
  <w15:chartTrackingRefBased/>
  <w15:docId w15:val="{7F62E9D9-A238-4817-93C7-6BEA89472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DF6"/>
    <w:rPr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5DF6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1D4D0F"/>
    <w:pPr>
      <w:spacing w:after="240"/>
      <w:jc w:val="left"/>
      <w:outlineLvl w:val="1"/>
    </w:pPr>
    <w:rPr>
      <w:color w:val="F9B628" w:themeColor="accen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semiHidden/>
    <w:qFormat/>
    <w:rsid w:val="00D82991"/>
    <w:pPr>
      <w:outlineLvl w:val="2"/>
    </w:pPr>
    <w:rPr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qFormat/>
    <w:rsid w:val="00D82991"/>
    <w:pPr>
      <w:spacing w:after="120"/>
      <w:outlineLvl w:val="3"/>
    </w:pPr>
    <w:rPr>
      <w:b w:val="0"/>
      <w:iCs/>
      <w:caps w:val="0"/>
    </w:rPr>
  </w:style>
  <w:style w:type="paragraph" w:styleId="Heading5">
    <w:name w:val="heading 5"/>
    <w:basedOn w:val="Heading4"/>
    <w:next w:val="Normal"/>
    <w:link w:val="Heading5Char"/>
    <w:uiPriority w:val="9"/>
    <w:semiHidden/>
    <w:qFormat/>
    <w:rsid w:val="005523B7"/>
    <w:pPr>
      <w:spacing w:after="240"/>
      <w:outlineLvl w:val="4"/>
    </w:pPr>
    <w:rPr>
      <w:caps/>
      <w:color w:val="auto"/>
      <w:sz w:val="24"/>
    </w:rPr>
  </w:style>
  <w:style w:type="paragraph" w:styleId="Heading6">
    <w:name w:val="heading 6"/>
    <w:basedOn w:val="Heading5"/>
    <w:next w:val="Normal"/>
    <w:link w:val="Heading6Char"/>
    <w:uiPriority w:val="9"/>
    <w:semiHidden/>
    <w:rsid w:val="00B65472"/>
    <w:pPr>
      <w:numPr>
        <w:numId w:val="3"/>
      </w:numPr>
      <w:spacing w:after="120"/>
      <w:outlineLvl w:val="5"/>
    </w:pPr>
    <w:rPr>
      <w:color w:val="FBD124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D4D0F"/>
    <w:pPr>
      <w:spacing w:after="160"/>
      <w:contextualSpacing/>
    </w:pPr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4D0F"/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2991"/>
    <w:pPr>
      <w:numPr>
        <w:ilvl w:val="1"/>
      </w:numPr>
      <w:spacing w:after="480"/>
    </w:pPr>
    <w:rPr>
      <w:rFonts w:eastAsiaTheme="minorEastAsia" w:cstheme="minorBidi"/>
      <w:caps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82991"/>
    <w:rPr>
      <w:rFonts w:eastAsiaTheme="minorEastAsia" w:cstheme="minorBidi"/>
      <w:caps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F5DF6"/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D4D0F"/>
    <w:rPr>
      <w:rFonts w:asciiTheme="majorHAnsi" w:eastAsiaTheme="majorEastAsia" w:hAnsiTheme="majorHAnsi" w:cstheme="majorBidi"/>
      <w:b/>
      <w:caps/>
      <w:color w:val="F9B628" w:themeColor="accent1"/>
      <w:sz w:val="32"/>
      <w:szCs w:val="26"/>
      <w:lang w:val="en-US"/>
    </w:rPr>
  </w:style>
  <w:style w:type="paragraph" w:styleId="Quote">
    <w:name w:val="Quote"/>
    <w:basedOn w:val="Normal"/>
    <w:next w:val="Normal"/>
    <w:link w:val="QuoteChar"/>
    <w:uiPriority w:val="15"/>
    <w:semiHidden/>
    <w:rsid w:val="008701B3"/>
    <w:pPr>
      <w:spacing w:before="360" w:after="360"/>
    </w:pPr>
    <w:rPr>
      <w:b/>
      <w:iCs/>
      <w:color w:val="FBEDA4" w:themeColor="accent3"/>
      <w:sz w:val="60"/>
    </w:rPr>
  </w:style>
  <w:style w:type="character" w:customStyle="1" w:styleId="QuoteChar">
    <w:name w:val="Quote Char"/>
    <w:basedOn w:val="DefaultParagraphFont"/>
    <w:link w:val="Quote"/>
    <w:uiPriority w:val="15"/>
    <w:semiHidden/>
    <w:rsid w:val="0009512E"/>
    <w:rPr>
      <w:b/>
      <w:iCs/>
      <w:color w:val="FBEDA4" w:themeColor="accent3"/>
      <w:sz w:val="60"/>
    </w:rPr>
  </w:style>
  <w:style w:type="paragraph" w:styleId="Header">
    <w:name w:val="header"/>
    <w:basedOn w:val="Normal"/>
    <w:link w:val="HeaderChar"/>
    <w:uiPriority w:val="99"/>
    <w:semiHidden/>
    <w:rsid w:val="00F4527F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4888"/>
  </w:style>
  <w:style w:type="paragraph" w:styleId="Footer">
    <w:name w:val="footer"/>
    <w:basedOn w:val="Normal"/>
    <w:link w:val="FooterChar"/>
    <w:uiPriority w:val="99"/>
    <w:semiHidden/>
    <w:rsid w:val="00F4527F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4888"/>
  </w:style>
  <w:style w:type="table" w:styleId="TableGrid">
    <w:name w:val="Table Grid"/>
    <w:basedOn w:val="TableNormal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D2F0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PlainTable1">
    <w:name w:val="Plain Table 1"/>
    <w:basedOn w:val="TableNormal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ntact">
    <w:name w:val="Contact"/>
    <w:basedOn w:val="Normal"/>
    <w:link w:val="ContactChar"/>
    <w:uiPriority w:val="10"/>
    <w:qFormat/>
    <w:rsid w:val="00634E88"/>
    <w:pPr>
      <w:spacing w:after="720"/>
      <w:contextualSpacing/>
      <w:jc w:val="center"/>
    </w:pPr>
  </w:style>
  <w:style w:type="character" w:styleId="Hyperlink">
    <w:name w:val="Hyperlink"/>
    <w:basedOn w:val="DefaultParagraphFont"/>
    <w:uiPriority w:val="99"/>
    <w:semiHidden/>
    <w:rsid w:val="00946E3C"/>
    <w:rPr>
      <w:color w:val="0070C0" w:themeColor="hyperlink"/>
      <w:u w:val="single"/>
    </w:rPr>
  </w:style>
  <w:style w:type="character" w:customStyle="1" w:styleId="ContactChar">
    <w:name w:val="Contact Char"/>
    <w:basedOn w:val="DefaultParagraphFont"/>
    <w:link w:val="Contact"/>
    <w:uiPriority w:val="10"/>
    <w:rsid w:val="00634E88"/>
  </w:style>
  <w:style w:type="character" w:styleId="UnresolvedMention">
    <w:name w:val="Unresolved Mention"/>
    <w:basedOn w:val="DefaultParagraphFont"/>
    <w:uiPriority w:val="99"/>
    <w:semiHidden/>
    <w:unhideWhenUsed/>
    <w:rsid w:val="00946E3C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5DF6"/>
    <w:rPr>
      <w:rFonts w:asciiTheme="majorHAnsi" w:eastAsiaTheme="majorEastAsia" w:hAnsiTheme="majorHAnsi" w:cstheme="majorBidi"/>
      <w:b/>
      <w:caps/>
      <w:color w:val="F9B628" w:themeColor="accent1"/>
      <w:sz w:val="32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5DF6"/>
    <w:rPr>
      <w:rFonts w:asciiTheme="majorHAnsi" w:eastAsiaTheme="majorEastAsia" w:hAnsiTheme="majorHAnsi" w:cstheme="majorBidi"/>
      <w:iCs/>
      <w:color w:val="F9B628" w:themeColor="accent1"/>
      <w:sz w:val="32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5DF6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5DF6"/>
    <w:rPr>
      <w:rFonts w:asciiTheme="majorHAnsi" w:eastAsiaTheme="majorEastAsia" w:hAnsiTheme="majorHAnsi" w:cstheme="majorBidi"/>
      <w:iCs/>
      <w:caps/>
      <w:color w:val="FBD124" w:themeColor="accent4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B1A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1A0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1A08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1A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1A08"/>
    <w:rPr>
      <w:b/>
      <w:bCs/>
      <w:lang w:val="en-US"/>
    </w:rPr>
  </w:style>
  <w:style w:type="paragraph" w:styleId="ListParagraph">
    <w:name w:val="List Paragraph"/>
    <w:basedOn w:val="Normal"/>
    <w:uiPriority w:val="34"/>
    <w:semiHidden/>
    <w:rsid w:val="002C12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aulktonareaoutofschoolprogram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pril.sorensen\AppData\Roaming\Microsoft\Templates\Sports%20brochure.dotx" TargetMode="External"/></Relationships>
</file>

<file path=word/theme/theme1.xml><?xml version="1.0" encoding="utf-8"?>
<a:theme xmlns:a="http://schemas.openxmlformats.org/drawingml/2006/main" name="Office Theme">
  <a:themeElements>
    <a:clrScheme name="Sport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9B628"/>
      </a:accent1>
      <a:accent2>
        <a:srgbClr val="333333"/>
      </a:accent2>
      <a:accent3>
        <a:srgbClr val="FBEDA4"/>
      </a:accent3>
      <a:accent4>
        <a:srgbClr val="FBD124"/>
      </a:accent4>
      <a:accent5>
        <a:srgbClr val="FFFFFF"/>
      </a:accent5>
      <a:accent6>
        <a:srgbClr val="FFFFFF"/>
      </a:accent6>
      <a:hlink>
        <a:srgbClr val="0070C0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8DEA3E-B319-4770-812A-4953FC9E7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78288F-A22A-42AE-8883-16D9843EED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C68D5AA-C3A1-4595-BA90-11283165FAF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7C92295-24CD-4AF7-8457-42945E9141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Sports brochure</Template>
  <TotalTime>4</TotalTime>
  <Pages>2</Pages>
  <Words>245</Words>
  <Characters>1301</Characters>
  <Application>Microsoft Office Word</Application>
  <DocSecurity>0</DocSecurity>
  <Lines>81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April Sorensen</cp:lastModifiedBy>
  <cp:revision>5</cp:revision>
  <dcterms:created xsi:type="dcterms:W3CDTF">2025-01-06T19:37:00Z</dcterms:created>
  <dcterms:modified xsi:type="dcterms:W3CDTF">2025-01-10T16:49:00Z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